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90" w:rsidRPr="002C0D90" w:rsidRDefault="002C0D90" w:rsidP="002C0D90">
      <w:pPr>
        <w:rPr>
          <w:rFonts w:ascii="Arial" w:hAnsi="Arial"/>
          <w:b/>
          <w:sz w:val="24"/>
          <w:szCs w:val="24"/>
          <w:lang w:eastAsia="es-ES"/>
        </w:rPr>
      </w:pPr>
      <w:bookmarkStart w:id="0" w:name="_GoBack"/>
      <w:bookmarkEnd w:id="0"/>
    </w:p>
    <w:p w:rsidR="002C0D90" w:rsidRPr="002C0D90" w:rsidRDefault="002C0D90" w:rsidP="002C0D90">
      <w:pPr>
        <w:jc w:val="center"/>
        <w:rPr>
          <w:rFonts w:ascii="Arial" w:hAnsi="Arial"/>
          <w:b/>
          <w:sz w:val="24"/>
          <w:szCs w:val="24"/>
          <w:lang w:eastAsia="es-ES"/>
        </w:rPr>
      </w:pPr>
      <w:r w:rsidRPr="002C0D90">
        <w:rPr>
          <w:rFonts w:ascii="Arial" w:hAnsi="Arial"/>
          <w:b/>
          <w:sz w:val="24"/>
          <w:szCs w:val="24"/>
          <w:lang w:eastAsia="es-ES"/>
        </w:rPr>
        <w:t>Carta Compromiso para la Prestación de Servicios</w:t>
      </w:r>
    </w:p>
    <w:p w:rsidR="002C0D90" w:rsidRPr="002C0D90" w:rsidRDefault="002C0D90" w:rsidP="002C0D90">
      <w:pPr>
        <w:rPr>
          <w:rFonts w:ascii="Arial" w:hAnsi="Arial"/>
          <w:sz w:val="24"/>
          <w:szCs w:val="24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spacing w:line="360" w:lineRule="auto"/>
        <w:jc w:val="both"/>
        <w:rPr>
          <w:rFonts w:ascii="Arial" w:hAnsi="Arial" w:cs="Arial"/>
          <w:sz w:val="22"/>
          <w:szCs w:val="22"/>
          <w:lang w:eastAsia="es-ES"/>
        </w:rPr>
      </w:pPr>
      <w:smartTag w:uri="urn:schemas-microsoft-com:office:smarttags" w:element="PersonName">
        <w:smartTagPr>
          <w:attr w:name="ProductID" w:val="La Universidad Tecnol￳gica"/>
        </w:smartTagPr>
        <w:r w:rsidRPr="002C0D90">
          <w:rPr>
            <w:rFonts w:ascii="Arial" w:hAnsi="Arial" w:cs="Arial"/>
            <w:sz w:val="22"/>
            <w:szCs w:val="22"/>
            <w:lang w:eastAsia="es-ES"/>
          </w:rPr>
          <w:t>La Universidad Tecnológica</w:t>
        </w:r>
      </w:smartTag>
      <w:r w:rsidRPr="002C0D90">
        <w:rPr>
          <w:rFonts w:ascii="Arial" w:hAnsi="Arial" w:cs="Arial"/>
          <w:sz w:val="22"/>
          <w:szCs w:val="22"/>
          <w:lang w:eastAsia="es-ES"/>
        </w:rPr>
        <w:t xml:space="preserve"> de </w:t>
      </w:r>
      <w:smartTag w:uri="urn:schemas-microsoft-com:office:smarttags" w:element="PersonName">
        <w:smartTagPr>
          <w:attr w:name="ProductID" w:val="la Selva"/>
        </w:smartTagPr>
        <w:r w:rsidRPr="002C0D90">
          <w:rPr>
            <w:rFonts w:ascii="Arial" w:hAnsi="Arial" w:cs="Arial"/>
            <w:sz w:val="22"/>
            <w:szCs w:val="22"/>
            <w:lang w:eastAsia="es-ES"/>
          </w:rPr>
          <w:t>la Selva</w:t>
        </w:r>
      </w:smartTag>
      <w:r w:rsidRPr="002C0D90">
        <w:rPr>
          <w:rFonts w:ascii="Arial" w:hAnsi="Arial" w:cs="Arial"/>
          <w:sz w:val="22"/>
          <w:szCs w:val="22"/>
          <w:lang w:eastAsia="es-ES"/>
        </w:rPr>
        <w:t xml:space="preserve">, ubicada en entronque </w:t>
      </w:r>
      <w:proofErr w:type="spellStart"/>
      <w:r w:rsidRPr="002C0D90">
        <w:rPr>
          <w:rFonts w:ascii="Arial" w:hAnsi="Arial" w:cs="Arial"/>
          <w:sz w:val="22"/>
          <w:szCs w:val="22"/>
          <w:lang w:eastAsia="es-ES"/>
        </w:rPr>
        <w:t>Toniná</w:t>
      </w:r>
      <w:proofErr w:type="spellEnd"/>
      <w:r w:rsidRPr="002C0D90">
        <w:rPr>
          <w:rFonts w:ascii="Arial" w:hAnsi="Arial" w:cs="Arial"/>
          <w:sz w:val="22"/>
          <w:szCs w:val="22"/>
          <w:lang w:eastAsia="es-ES"/>
        </w:rPr>
        <w:t xml:space="preserve"> Km. 0.5 carretera Ocosingo-Altamirano, Ocosingo, Chiapas, se Compromete a realizar el Servicio ________________________________(1)___________________________________ a _____________________________(2)_______________________con eficacia y calidad, demostrando la conformidad del servicio, a través de encuesta aplicada en el curso del mismo, el cual se desarrollará del ____ al ____ de _____ </w:t>
      </w:r>
      <w:proofErr w:type="spellStart"/>
      <w:r w:rsidRPr="002C0D90">
        <w:rPr>
          <w:rFonts w:ascii="Arial" w:hAnsi="Arial" w:cs="Arial"/>
          <w:sz w:val="22"/>
          <w:szCs w:val="22"/>
          <w:lang w:eastAsia="es-ES"/>
        </w:rPr>
        <w:t>de</w:t>
      </w:r>
      <w:proofErr w:type="spellEnd"/>
      <w:r w:rsidRPr="002C0D90">
        <w:rPr>
          <w:rFonts w:ascii="Arial" w:hAnsi="Arial" w:cs="Arial"/>
          <w:sz w:val="22"/>
          <w:szCs w:val="22"/>
          <w:lang w:eastAsia="es-ES"/>
        </w:rPr>
        <w:t xml:space="preserve"> _______, bajo las condiciones necesarias para el desarrollo del mismo. </w:t>
      </w:r>
    </w:p>
    <w:p w:rsidR="002C0D90" w:rsidRPr="002C0D90" w:rsidRDefault="002C0D90" w:rsidP="002C0D90">
      <w:pPr>
        <w:tabs>
          <w:tab w:val="left" w:pos="-4500"/>
        </w:tabs>
        <w:spacing w:line="360" w:lineRule="auto"/>
        <w:jc w:val="both"/>
        <w:rPr>
          <w:rFonts w:ascii="Arial" w:hAnsi="Arial" w:cs="Arial"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spacing w:line="360" w:lineRule="auto"/>
        <w:jc w:val="both"/>
        <w:rPr>
          <w:rFonts w:ascii="Arial" w:hAnsi="Arial" w:cs="Arial"/>
          <w:sz w:val="22"/>
          <w:szCs w:val="22"/>
          <w:lang w:eastAsia="es-ES"/>
        </w:rPr>
      </w:pPr>
      <w:r w:rsidRPr="002C0D90">
        <w:rPr>
          <w:rFonts w:ascii="Arial" w:hAnsi="Arial" w:cs="Arial"/>
          <w:sz w:val="22"/>
          <w:szCs w:val="22"/>
          <w:lang w:eastAsia="es-ES"/>
        </w:rPr>
        <w:t>La (El) __________________________(3)__________________________ con domicilio en__________________________(4)______________________ se compromete a cubrir los costos establecidos en un 50% al inicio del servicio, depositándolos a la cuenta que establezca la Dirección de Administración y Finanzas de la Institución y el otro 50% al término del mismo, siendo esta Dirección la que emitirá el comprobante fiscal correspondiente. El incumplimiento de algunas de estas responsabilidades será motivo de la suspensión y/o cancelación del servicio.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spacing w:line="360" w:lineRule="auto"/>
        <w:jc w:val="both"/>
        <w:rPr>
          <w:rFonts w:ascii="Arial" w:hAnsi="Arial" w:cs="Arial"/>
          <w:sz w:val="22"/>
          <w:szCs w:val="22"/>
          <w:lang w:eastAsia="es-ES"/>
        </w:rPr>
      </w:pPr>
      <w:r w:rsidRPr="002C0D90">
        <w:rPr>
          <w:rFonts w:ascii="Arial" w:hAnsi="Arial" w:cs="Arial"/>
          <w:sz w:val="22"/>
          <w:szCs w:val="22"/>
          <w:lang w:eastAsia="es-ES"/>
        </w:rPr>
        <w:t xml:space="preserve">La presente CARTA-COMPROMISO se firma en la ciudad de Ocosingo, Chiapas; a los ________ días del mes de ___________ </w:t>
      </w:r>
      <w:proofErr w:type="spellStart"/>
      <w:r w:rsidRPr="002C0D90">
        <w:rPr>
          <w:rFonts w:ascii="Arial" w:hAnsi="Arial" w:cs="Arial"/>
          <w:sz w:val="22"/>
          <w:szCs w:val="22"/>
          <w:lang w:eastAsia="es-ES"/>
        </w:rPr>
        <w:t>de</w:t>
      </w:r>
      <w:proofErr w:type="spellEnd"/>
      <w:r w:rsidRPr="002C0D90">
        <w:rPr>
          <w:rFonts w:ascii="Arial" w:hAnsi="Arial" w:cs="Arial"/>
          <w:sz w:val="22"/>
          <w:szCs w:val="22"/>
          <w:lang w:eastAsia="es-ES"/>
        </w:rPr>
        <w:t xml:space="preserve"> ________________.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22"/>
          <w:szCs w:val="22"/>
          <w:lang w:eastAsia="es-ES"/>
        </w:rPr>
      </w:pPr>
      <w:r w:rsidRPr="002C0D90">
        <w:rPr>
          <w:rFonts w:ascii="Arial" w:hAnsi="Arial" w:cs="Arial"/>
          <w:b/>
          <w:sz w:val="22"/>
          <w:szCs w:val="22"/>
          <w:lang w:eastAsia="es-ES"/>
        </w:rPr>
        <w:t xml:space="preserve">  Por la Universidad Tecnológica          </w:t>
      </w:r>
      <w:r w:rsidR="00DB3B4E">
        <w:rPr>
          <w:rFonts w:ascii="Arial" w:hAnsi="Arial" w:cs="Arial"/>
          <w:b/>
          <w:sz w:val="22"/>
          <w:szCs w:val="22"/>
          <w:lang w:eastAsia="es-ES"/>
        </w:rPr>
        <w:t xml:space="preserve">                          </w:t>
      </w:r>
      <w:r w:rsidRPr="002C0D90">
        <w:rPr>
          <w:rFonts w:ascii="Arial" w:hAnsi="Arial" w:cs="Arial"/>
          <w:b/>
          <w:sz w:val="22"/>
          <w:szCs w:val="22"/>
          <w:lang w:eastAsia="es-ES"/>
        </w:rPr>
        <w:t xml:space="preserve">Por la Dependencia, Entidad U </w:t>
      </w:r>
    </w:p>
    <w:p w:rsidR="002C0D90" w:rsidRPr="002C0D90" w:rsidRDefault="002C0D90" w:rsidP="00DB3B4E">
      <w:pPr>
        <w:tabs>
          <w:tab w:val="left" w:pos="-4500"/>
        </w:tabs>
        <w:jc w:val="center"/>
        <w:rPr>
          <w:rFonts w:ascii="Arial" w:hAnsi="Arial" w:cs="Arial"/>
          <w:b/>
          <w:sz w:val="22"/>
          <w:szCs w:val="22"/>
          <w:lang w:eastAsia="es-ES"/>
        </w:rPr>
      </w:pPr>
      <w:r w:rsidRPr="002C0D90">
        <w:rPr>
          <w:rFonts w:ascii="Arial" w:hAnsi="Arial" w:cs="Arial"/>
          <w:b/>
          <w:sz w:val="22"/>
          <w:szCs w:val="22"/>
          <w:lang w:eastAsia="es-ES"/>
        </w:rPr>
        <w:t>de la Selva</w:t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  <w:t xml:space="preserve">             Organismo.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22"/>
          <w:szCs w:val="22"/>
          <w:lang w:eastAsia="es-ES"/>
        </w:rPr>
      </w:pPr>
    </w:p>
    <w:p w:rsidR="002C0D90" w:rsidRPr="002C0D90" w:rsidRDefault="002C0D90" w:rsidP="002C0D90">
      <w:pPr>
        <w:tabs>
          <w:tab w:val="left" w:pos="-4500"/>
          <w:tab w:val="left" w:pos="5339"/>
        </w:tabs>
        <w:jc w:val="both"/>
        <w:rPr>
          <w:rFonts w:ascii="Arial" w:hAnsi="Arial" w:cs="Arial"/>
          <w:b/>
          <w:sz w:val="22"/>
          <w:szCs w:val="22"/>
          <w:lang w:eastAsia="es-ES"/>
        </w:rPr>
      </w:pPr>
      <w:r w:rsidRPr="002C0D90">
        <w:rPr>
          <w:rFonts w:ascii="Arial" w:hAnsi="Arial" w:cs="Arial"/>
          <w:b/>
          <w:sz w:val="22"/>
          <w:szCs w:val="22"/>
          <w:lang w:eastAsia="es-ES"/>
        </w:rPr>
        <w:t>________________________</w:t>
      </w:r>
      <w:r w:rsidRPr="002C0D90">
        <w:rPr>
          <w:rFonts w:ascii="Arial" w:hAnsi="Arial" w:cs="Arial"/>
          <w:b/>
          <w:sz w:val="22"/>
          <w:szCs w:val="22"/>
          <w:lang w:eastAsia="es-ES"/>
        </w:rPr>
        <w:tab/>
        <w:t xml:space="preserve">        ______________________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sz w:val="22"/>
          <w:szCs w:val="22"/>
          <w:lang w:eastAsia="es-ES"/>
        </w:rPr>
      </w:pPr>
      <w:r w:rsidRPr="002C0D90">
        <w:rPr>
          <w:rFonts w:ascii="Arial" w:hAnsi="Arial" w:cs="Arial"/>
          <w:sz w:val="22"/>
          <w:szCs w:val="22"/>
          <w:lang w:eastAsia="es-ES"/>
        </w:rPr>
        <w:t xml:space="preserve">      Director de Vinculación.</w:t>
      </w:r>
      <w:r w:rsidRPr="002C0D90">
        <w:rPr>
          <w:rFonts w:ascii="Arial" w:hAnsi="Arial" w:cs="Arial"/>
          <w:sz w:val="22"/>
          <w:szCs w:val="22"/>
          <w:lang w:eastAsia="es-ES"/>
        </w:rPr>
        <w:tab/>
      </w:r>
      <w:r>
        <w:rPr>
          <w:rFonts w:ascii="Arial" w:hAnsi="Arial" w:cs="Arial"/>
          <w:sz w:val="22"/>
          <w:szCs w:val="22"/>
          <w:lang w:eastAsia="es-ES"/>
        </w:rPr>
        <w:tab/>
      </w:r>
      <w:r>
        <w:rPr>
          <w:rFonts w:ascii="Arial" w:hAnsi="Arial" w:cs="Arial"/>
          <w:sz w:val="22"/>
          <w:szCs w:val="22"/>
          <w:lang w:eastAsia="es-ES"/>
        </w:rPr>
        <w:tab/>
      </w:r>
      <w:r w:rsidRPr="002C0D90">
        <w:rPr>
          <w:rFonts w:ascii="Arial" w:hAnsi="Arial" w:cs="Arial"/>
          <w:sz w:val="22"/>
          <w:szCs w:val="22"/>
          <w:lang w:eastAsia="es-ES"/>
        </w:rPr>
        <w:tab/>
        <w:t xml:space="preserve">               (Nombre, Cargo y Firma)</w:t>
      </w:r>
    </w:p>
    <w:p w:rsidR="002C0D90" w:rsidRPr="002C0D90" w:rsidRDefault="002C0D90" w:rsidP="002C0D90">
      <w:pPr>
        <w:rPr>
          <w:rFonts w:ascii="Arial" w:hAnsi="Arial" w:cs="Arial"/>
          <w:sz w:val="24"/>
          <w:szCs w:val="24"/>
          <w:lang w:eastAsia="es-ES"/>
        </w:rPr>
      </w:pPr>
    </w:p>
    <w:p w:rsidR="002C0D90" w:rsidRPr="002C0D90" w:rsidRDefault="002C0D90" w:rsidP="002C0D90">
      <w:pPr>
        <w:rPr>
          <w:rFonts w:ascii="Arial" w:hAnsi="Arial" w:cs="Arial"/>
          <w:sz w:val="24"/>
          <w:szCs w:val="24"/>
          <w:lang w:eastAsia="es-ES"/>
        </w:rPr>
      </w:pP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14"/>
          <w:szCs w:val="14"/>
          <w:lang w:eastAsia="es-ES"/>
        </w:rPr>
      </w:pPr>
      <w:r w:rsidRPr="002C0D90">
        <w:rPr>
          <w:rFonts w:ascii="Arial" w:hAnsi="Arial" w:cs="Arial"/>
          <w:b/>
          <w:sz w:val="14"/>
          <w:szCs w:val="14"/>
          <w:lang w:eastAsia="es-ES"/>
        </w:rPr>
        <w:t>1. Nombre del Servicio Tecnológico.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14"/>
          <w:szCs w:val="14"/>
          <w:lang w:eastAsia="es-ES"/>
        </w:rPr>
      </w:pPr>
      <w:r w:rsidRPr="002C0D90">
        <w:rPr>
          <w:rFonts w:ascii="Arial" w:hAnsi="Arial" w:cs="Arial"/>
          <w:b/>
          <w:sz w:val="14"/>
          <w:szCs w:val="14"/>
          <w:lang w:eastAsia="es-ES"/>
        </w:rPr>
        <w:t>2. Nombre del Organismo a quien se presta el servicio.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14"/>
          <w:szCs w:val="14"/>
          <w:lang w:eastAsia="es-ES"/>
        </w:rPr>
      </w:pPr>
      <w:r w:rsidRPr="002C0D90">
        <w:rPr>
          <w:rFonts w:ascii="Arial" w:hAnsi="Arial" w:cs="Arial"/>
          <w:b/>
          <w:sz w:val="14"/>
          <w:szCs w:val="14"/>
          <w:lang w:eastAsia="es-ES"/>
        </w:rPr>
        <w:t>3. Nombre del Organismo a quien se presta el servicio.</w:t>
      </w:r>
    </w:p>
    <w:p w:rsidR="002C0D90" w:rsidRPr="002C0D90" w:rsidRDefault="002C0D90" w:rsidP="002C0D90">
      <w:pPr>
        <w:tabs>
          <w:tab w:val="left" w:pos="-4500"/>
        </w:tabs>
        <w:jc w:val="both"/>
        <w:rPr>
          <w:rFonts w:ascii="Arial" w:hAnsi="Arial" w:cs="Arial"/>
          <w:b/>
          <w:sz w:val="14"/>
          <w:szCs w:val="14"/>
          <w:lang w:eastAsia="es-ES"/>
        </w:rPr>
      </w:pPr>
      <w:r w:rsidRPr="002C0D90">
        <w:rPr>
          <w:rFonts w:ascii="Arial" w:hAnsi="Arial" w:cs="Arial"/>
          <w:b/>
          <w:sz w:val="14"/>
          <w:szCs w:val="14"/>
          <w:lang w:eastAsia="es-ES"/>
        </w:rPr>
        <w:t xml:space="preserve">4. Domicilio del Organismo. </w:t>
      </w:r>
    </w:p>
    <w:p w:rsidR="002C0D90" w:rsidRPr="002C0D90" w:rsidRDefault="002C0D90" w:rsidP="002C0D90">
      <w:pPr>
        <w:tabs>
          <w:tab w:val="left" w:pos="1195"/>
        </w:tabs>
        <w:rPr>
          <w:rFonts w:ascii="Arial" w:hAnsi="Arial" w:cs="Arial"/>
          <w:sz w:val="24"/>
          <w:szCs w:val="24"/>
          <w:lang w:eastAsia="es-ES"/>
        </w:rPr>
      </w:pPr>
    </w:p>
    <w:p w:rsidR="00B55E76" w:rsidRPr="002C0D90" w:rsidRDefault="00B55E76" w:rsidP="002C0D90"/>
    <w:sectPr w:rsidR="00B55E76" w:rsidRPr="002C0D90" w:rsidSect="00F84BE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7DE" w:rsidRDefault="00B477DE" w:rsidP="007639E5">
      <w:r>
        <w:separator/>
      </w:r>
    </w:p>
  </w:endnote>
  <w:endnote w:type="continuationSeparator" w:id="0">
    <w:p w:rsidR="00B477DE" w:rsidRDefault="00B477DE" w:rsidP="00763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9E5" w:rsidRDefault="007639E5">
    <w:pPr>
      <w:pStyle w:val="Piedepgina"/>
    </w:pPr>
  </w:p>
  <w:p w:rsidR="007639E5" w:rsidRDefault="007805D2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09FC3B4" wp14:editId="0C23746F">
              <wp:simplePos x="0" y="0"/>
              <wp:positionH relativeFrom="column">
                <wp:posOffset>-930165</wp:posOffset>
              </wp:positionH>
              <wp:positionV relativeFrom="paragraph">
                <wp:posOffset>312069</wp:posOffset>
              </wp:positionV>
              <wp:extent cx="7763582" cy="618227"/>
              <wp:effectExtent l="0" t="0" r="889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582" cy="618227"/>
                        <a:chOff x="0" y="0"/>
                        <a:chExt cx="7763582" cy="618227"/>
                      </a:xfrm>
                    </wpg:grpSpPr>
                    <pic:pic xmlns:pic="http://schemas.openxmlformats.org/drawingml/2006/picture">
                      <pic:nvPicPr>
                        <pic:cNvPr id="7" name="Imagen 7" descr="FORMATO_HOJA CARTA_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588" r="61376" b="3347"/>
                        <a:stretch/>
                      </pic:blipFill>
                      <pic:spPr bwMode="auto">
                        <a:xfrm>
                          <a:off x="0" y="8627"/>
                          <a:ext cx="30016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n 8" descr="FORMATO_HOJA CARTA_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043" t="90588" b="3347"/>
                        <a:stretch/>
                      </pic:blipFill>
                      <pic:spPr bwMode="auto">
                        <a:xfrm>
                          <a:off x="4735902" y="0"/>
                          <a:ext cx="30276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 descr="H:\logo insticional 2020\UTselva Logo Oficial-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79630" y="69012"/>
                          <a:ext cx="163766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40D976" id="Grupo 6" o:spid="_x0000_s1026" style="position:absolute;margin-left:-73.25pt;margin-top:24.55pt;width:611.3pt;height:48.7pt;z-index:251658752" coordsize="77635,61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KAAfA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M5AAAAABSZ2h0bG9uZwAACfY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gOEJJTQQMAAAAABPIAAAAAQAAAHwAAACgAAABdAAA6IAAABOs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IBAQEBAQECAgIC&#10;AgICAgICAgICAgMDAwMDAwMDAwMDAwMDAwEBAQEBAQECAQECAwICAgMDAwMDAwMDAwMDAwMDAwMD&#10;AwMDAwMDAwMDAwMDAwMDAwMDAwMDAwMDAwMDAwMDAwMD/8AAEQgM5An2AwERAAIRAQMRAf/dAAQB&#10;P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b3DgNtUYyO485h9v48zR04r83k6LFUZqJbiKAVVe8aa2sdK6rm3A9prq8tLGLx72VIUqBqdl&#10;RangKsQKnyHn05FFLM2iFS59FBJ/YOnVJElRJI3SSORFkjdGDo6ONSOjLwQRyCPr7UAhhUGoPTfD&#10;B65+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P&#10;k+ydkYbemF69yWfgpt4bhpkrMVhjTV8rS08yVj0j1NbBE1NTGo/h9ctItTNG1Q0EqQiRo2AKrjfN&#10;otd1g2O4uEW7uVZ44ie5lT4j6AYNKkatLaa6WooS1uHt2u0QmNCAzeQJ4f5K+lRXiKrj2a9J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Uw9pun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Uw9pun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1MPabp3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TD2m6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FORMATO_HOJA CARTA_A" style="position:absolute;top:86;width:3001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">
                <v:imagedata r:id="rId3" o:title="FORMATO_HOJA CARTA_A" croptop="59368f" cropbottom="2193f" cropright="40223f"/>
                <v:path arrowok="t"/>
              </v:shape>
              <v:shape id="Imagen 8" o:spid="_x0000_s1028" type="#_x0000_t75" alt="FORMATO_HOJA CARTA_A" style="position:absolute;left:47359;width:3027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">
                <v:imagedata r:id="rId3" o:title="FORMATO_HOJA CARTA_A" croptop="59368f" cropbottom="2193f" cropleft="40005f"/>
                <v:path arrowok="t"/>
              </v:shape>
              <v:shape id="Imagen 9" o:spid="_x0000_s1029" type="#_x0000_t75" style="position:absolute;left:30796;top:690;width:1637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">
                <v:imagedata r:id="rId4" o:title="UTselva Logo Oficial-01"/>
                <v:path arrowok="t"/>
              </v:shape>
            </v:group>
          </w:pict>
        </mc:Fallback>
      </mc:AlternateContent>
    </w:r>
  </w:p>
  <w:p w:rsidR="007639E5" w:rsidRDefault="007639E5" w:rsidP="007639E5">
    <w:pPr>
      <w:pStyle w:val="Piedepgina"/>
      <w:jc w:val="center"/>
    </w:pPr>
  </w:p>
  <w:p w:rsidR="007639E5" w:rsidRDefault="002E77F9" w:rsidP="002E77F9">
    <w:pPr>
      <w:pStyle w:val="Piedepgina"/>
      <w:tabs>
        <w:tab w:val="clear" w:pos="4419"/>
        <w:tab w:val="clear" w:pos="8838"/>
        <w:tab w:val="left" w:pos="6313"/>
      </w:tabs>
    </w:pPr>
    <w:r>
      <w:tab/>
    </w:r>
  </w:p>
  <w:p w:rsidR="007639E5" w:rsidRDefault="007639E5">
    <w:pPr>
      <w:pStyle w:val="Piedepgina"/>
    </w:pPr>
  </w:p>
  <w:p w:rsidR="007639E5" w:rsidRDefault="000348E1" w:rsidP="007639E5">
    <w:pPr>
      <w:pStyle w:val="Piedepgina"/>
      <w:tabs>
        <w:tab w:val="clear" w:pos="4419"/>
        <w:tab w:val="clear" w:pos="8838"/>
        <w:tab w:val="left" w:pos="33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BEE854F" wp14:editId="387D0656">
              <wp:simplePos x="0" y="0"/>
              <wp:positionH relativeFrom="column">
                <wp:posOffset>2709355</wp:posOffset>
              </wp:positionH>
              <wp:positionV relativeFrom="paragraph">
                <wp:posOffset>68580</wp:posOffset>
              </wp:positionV>
              <wp:extent cx="914400" cy="260985"/>
              <wp:effectExtent l="0" t="0" r="0" b="571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260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348E1" w:rsidRPr="000348E1" w:rsidRDefault="002C0D90" w:rsidP="000348E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lang w:eastAsia="es-ES"/>
                            </w:rPr>
                            <w:t>F-VIN-18/R2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E854F" id="_x0000_t202" coordsize="21600,21600" o:spt="202" path="m,l,21600r21600,l21600,xe">
              <v:stroke joinstyle="miter"/>
              <v:path gradientshapeok="t" o:connecttype="rect"/>
            </v:shapetype>
            <v:shape id="10 Cuadro de texto" o:spid="_x0000_s1026" type="#_x0000_t202" style="position:absolute;margin-left:213.35pt;margin-top:5.4pt;width:1in;height:20.55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" fillcolor="white [3201]" stroked="f" strokeweight=".5pt">
              <v:textbox>
                <w:txbxContent>
                  <w:p w:rsidR="000348E1" w:rsidRPr="000348E1" w:rsidRDefault="002C0D90" w:rsidP="000348E1">
                    <w:pPr>
                      <w:jc w:val="center"/>
                      <w:rPr>
                        <w:rFonts w:ascii="Arial" w:hAnsi="Arial" w:cs="Arial"/>
                        <w:b/>
                        <w:sz w:val="14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14"/>
                        <w:lang w:eastAsia="es-ES"/>
                      </w:rPr>
                      <w:t>F-VIN-18/R2</w:t>
                    </w:r>
                  </w:p>
                </w:txbxContent>
              </v:textbox>
            </v:shape>
          </w:pict>
        </mc:Fallback>
      </mc:AlternateContent>
    </w:r>
    <w:r w:rsidR="007639E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7DE" w:rsidRDefault="00B477DE" w:rsidP="007639E5">
      <w:r>
        <w:separator/>
      </w:r>
    </w:p>
  </w:footnote>
  <w:footnote w:type="continuationSeparator" w:id="0">
    <w:p w:rsidR="00B477DE" w:rsidRDefault="00B477DE" w:rsidP="00763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592" w:rsidRDefault="007805D2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D404B78" wp14:editId="569C3361">
          <wp:simplePos x="0" y="0"/>
          <wp:positionH relativeFrom="page">
            <wp:posOffset>0</wp:posOffset>
          </wp:positionH>
          <wp:positionV relativeFrom="paragraph">
            <wp:posOffset>-111169</wp:posOffset>
          </wp:positionV>
          <wp:extent cx="7843520" cy="611505"/>
          <wp:effectExtent l="0" t="0" r="508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2" b="90311"/>
                  <a:stretch/>
                </pic:blipFill>
                <pic:spPr bwMode="auto">
                  <a:xfrm>
                    <a:off x="0" y="0"/>
                    <a:ext cx="784352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E7479"/>
    <w:multiLevelType w:val="hybridMultilevel"/>
    <w:tmpl w:val="5F386918"/>
    <w:lvl w:ilvl="0" w:tplc="F702A1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8A31483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8D"/>
    <w:rsid w:val="00007743"/>
    <w:rsid w:val="00015E3F"/>
    <w:rsid w:val="0002282C"/>
    <w:rsid w:val="000348E1"/>
    <w:rsid w:val="0003767C"/>
    <w:rsid w:val="000452BE"/>
    <w:rsid w:val="00080365"/>
    <w:rsid w:val="0008457C"/>
    <w:rsid w:val="000D0921"/>
    <w:rsid w:val="000D4FE3"/>
    <w:rsid w:val="000E0572"/>
    <w:rsid w:val="000E4736"/>
    <w:rsid w:val="00112026"/>
    <w:rsid w:val="00154B8E"/>
    <w:rsid w:val="001879A7"/>
    <w:rsid w:val="00232F8C"/>
    <w:rsid w:val="0028223B"/>
    <w:rsid w:val="002861C6"/>
    <w:rsid w:val="002C0D90"/>
    <w:rsid w:val="002E57ED"/>
    <w:rsid w:val="002E77F9"/>
    <w:rsid w:val="00306483"/>
    <w:rsid w:val="003234F6"/>
    <w:rsid w:val="00340061"/>
    <w:rsid w:val="0039449E"/>
    <w:rsid w:val="003D6E46"/>
    <w:rsid w:val="003F0EB1"/>
    <w:rsid w:val="003F2F63"/>
    <w:rsid w:val="00423FE2"/>
    <w:rsid w:val="00441A3B"/>
    <w:rsid w:val="004745B3"/>
    <w:rsid w:val="00474D52"/>
    <w:rsid w:val="004D4F83"/>
    <w:rsid w:val="004D53DA"/>
    <w:rsid w:val="004E2546"/>
    <w:rsid w:val="004E6BCE"/>
    <w:rsid w:val="004F348D"/>
    <w:rsid w:val="00512373"/>
    <w:rsid w:val="00521EC0"/>
    <w:rsid w:val="00551C24"/>
    <w:rsid w:val="005541B1"/>
    <w:rsid w:val="005949FD"/>
    <w:rsid w:val="005A585E"/>
    <w:rsid w:val="005B5ECF"/>
    <w:rsid w:val="005C264B"/>
    <w:rsid w:val="005F5ABA"/>
    <w:rsid w:val="00680AE1"/>
    <w:rsid w:val="006A203F"/>
    <w:rsid w:val="006C5A43"/>
    <w:rsid w:val="006F0803"/>
    <w:rsid w:val="00725420"/>
    <w:rsid w:val="0072587C"/>
    <w:rsid w:val="0074536E"/>
    <w:rsid w:val="007639E5"/>
    <w:rsid w:val="007805D2"/>
    <w:rsid w:val="007A76CB"/>
    <w:rsid w:val="007B332C"/>
    <w:rsid w:val="007D3386"/>
    <w:rsid w:val="0080586B"/>
    <w:rsid w:val="00830592"/>
    <w:rsid w:val="0086572B"/>
    <w:rsid w:val="00987135"/>
    <w:rsid w:val="00995003"/>
    <w:rsid w:val="009B3787"/>
    <w:rsid w:val="009C1E3B"/>
    <w:rsid w:val="009C3A59"/>
    <w:rsid w:val="009D02A7"/>
    <w:rsid w:val="009E42AB"/>
    <w:rsid w:val="009E7BFD"/>
    <w:rsid w:val="009F72CD"/>
    <w:rsid w:val="00A542CE"/>
    <w:rsid w:val="00A5704B"/>
    <w:rsid w:val="00A7273A"/>
    <w:rsid w:val="00A768F5"/>
    <w:rsid w:val="00AC3AA8"/>
    <w:rsid w:val="00AD2275"/>
    <w:rsid w:val="00AD4D22"/>
    <w:rsid w:val="00B477DE"/>
    <w:rsid w:val="00B55E76"/>
    <w:rsid w:val="00B728EB"/>
    <w:rsid w:val="00B94105"/>
    <w:rsid w:val="00BF1499"/>
    <w:rsid w:val="00C2255E"/>
    <w:rsid w:val="00CD323B"/>
    <w:rsid w:val="00CE40A3"/>
    <w:rsid w:val="00D27AE2"/>
    <w:rsid w:val="00D415FD"/>
    <w:rsid w:val="00D4409F"/>
    <w:rsid w:val="00D52DC0"/>
    <w:rsid w:val="00D61AAE"/>
    <w:rsid w:val="00D83478"/>
    <w:rsid w:val="00D846B7"/>
    <w:rsid w:val="00D86E4A"/>
    <w:rsid w:val="00DA7832"/>
    <w:rsid w:val="00DB199D"/>
    <w:rsid w:val="00DB3B4E"/>
    <w:rsid w:val="00DC7015"/>
    <w:rsid w:val="00E11418"/>
    <w:rsid w:val="00E12077"/>
    <w:rsid w:val="00E22A38"/>
    <w:rsid w:val="00E36BFD"/>
    <w:rsid w:val="00E42B5E"/>
    <w:rsid w:val="00E4792F"/>
    <w:rsid w:val="00E54807"/>
    <w:rsid w:val="00E61EBA"/>
    <w:rsid w:val="00E66962"/>
    <w:rsid w:val="00E82F1F"/>
    <w:rsid w:val="00E95568"/>
    <w:rsid w:val="00ED7252"/>
    <w:rsid w:val="00F22D45"/>
    <w:rsid w:val="00F35BFC"/>
    <w:rsid w:val="00F61524"/>
    <w:rsid w:val="00F63039"/>
    <w:rsid w:val="00F84BEE"/>
    <w:rsid w:val="00FB2DC3"/>
    <w:rsid w:val="00FD08BD"/>
    <w:rsid w:val="00FE59A4"/>
    <w:rsid w:val="00FE74F6"/>
    <w:rsid w:val="00FF4D5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E58EC0C8-5C5B-4DF3-808F-32719420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7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n-US"/>
    </w:rPr>
  </w:style>
  <w:style w:type="paragraph" w:styleId="Ttulo1">
    <w:name w:val="heading 1"/>
    <w:basedOn w:val="Normal"/>
    <w:next w:val="Normal"/>
    <w:link w:val="Ttulo1Car"/>
    <w:qFormat/>
    <w:rsid w:val="009C3A5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11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14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5E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41B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41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587C"/>
    <w:rPr>
      <w:rFonts w:ascii="Tahoma" w:eastAsiaTheme="minorEastAsia" w:hAnsi="Tahoma" w:cs="Tahoma"/>
      <w:sz w:val="16"/>
      <w:szCs w:val="16"/>
      <w:lang w:val="es-MX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87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639E5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639E5"/>
  </w:style>
  <w:style w:type="paragraph" w:styleId="Piedepgina">
    <w:name w:val="footer"/>
    <w:basedOn w:val="Normal"/>
    <w:link w:val="PiedepginaCar"/>
    <w:unhideWhenUsed/>
    <w:rsid w:val="007639E5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39E5"/>
  </w:style>
  <w:style w:type="paragraph" w:styleId="Sinespaciado">
    <w:name w:val="No Spacing"/>
    <w:link w:val="SinespaciadoCar"/>
    <w:uiPriority w:val="1"/>
    <w:qFormat/>
    <w:rsid w:val="007639E5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7639E5"/>
    <w:rPr>
      <w:rFonts w:ascii="Calibri" w:eastAsia="Times New Roman" w:hAnsi="Calibri" w:cs="Times New Roman"/>
      <w:lang w:val="es-ES"/>
    </w:rPr>
  </w:style>
  <w:style w:type="paragraph" w:styleId="Textoindependiente3">
    <w:name w:val="Body Text 3"/>
    <w:basedOn w:val="Normal"/>
    <w:link w:val="Textoindependiente3Car"/>
    <w:rsid w:val="0039449E"/>
    <w:pPr>
      <w:jc w:val="both"/>
    </w:pPr>
    <w:rPr>
      <w:rFonts w:ascii="Arial" w:hAnsi="Arial"/>
      <w:sz w:val="24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9449E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9C3A59"/>
    <w:rPr>
      <w:rFonts w:ascii="Arial" w:eastAsia="Times New Roman" w:hAnsi="Arial" w:cs="Arial"/>
      <w:b/>
      <w:bCs/>
      <w:kern w:val="32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11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141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41B1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s-E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41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5E76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an%20Pablo\Desktop\uts%20nov%2013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6F8B3-D32E-4D69-B7B5-7BF320EEB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uts nov 13</Template>
  <TotalTime>0</TotalTime>
  <Pages>1</Pages>
  <Words>264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Tecnologica de la Selva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</dc:creator>
  <cp:lastModifiedBy>Usuario</cp:lastModifiedBy>
  <cp:revision>2</cp:revision>
  <cp:lastPrinted>2013-01-08T18:52:00Z</cp:lastPrinted>
  <dcterms:created xsi:type="dcterms:W3CDTF">2020-02-25T00:22:00Z</dcterms:created>
  <dcterms:modified xsi:type="dcterms:W3CDTF">2020-02-25T00:22:00Z</dcterms:modified>
</cp:coreProperties>
</file>